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A02DB" w:rsidRDefault="000A02DB"/>
    <w:p w:rsidR="002B77B3" w:rsidRDefault="002B77B3"/>
    <w:p w:rsidR="002B77B3" w:rsidRDefault="002B77B3"/>
    <w:p w:rsidR="002B77B3" w:rsidRDefault="002B77B3"/>
    <w:p w:rsidR="002B77B3" w:rsidRDefault="002B77B3" w:rsidP="002B77B3"/>
    <w:p w:rsidR="002B77B3" w:rsidRPr="00F310DA" w:rsidRDefault="002B77B3" w:rsidP="002B77B3">
      <w:pPr>
        <w:rPr>
          <w:sz w:val="22"/>
          <w:szCs w:val="22"/>
          <w:vertAlign w:val="baseline"/>
        </w:rPr>
      </w:pPr>
      <w:r>
        <w:rPr>
          <w:sz w:val="22"/>
          <w:szCs w:val="22"/>
          <w:vertAlign w:val="baseline"/>
        </w:rPr>
        <w:fldChar w:fldCharType="begin">
          <w:ffData>
            <w:name w:val="Body"/>
            <w:enabled/>
            <w:calcOnExit w:val="0"/>
            <w:textInput>
              <w:default w:val="Start writting your letter here. Simply click once on this text and start typing! "/>
            </w:textInput>
          </w:ffData>
        </w:fldChar>
      </w:r>
      <w:bookmarkStart w:id="0" w:name="Body"/>
      <w:r>
        <w:rPr>
          <w:sz w:val="22"/>
          <w:szCs w:val="22"/>
          <w:vertAlign w:val="baseline"/>
        </w:rPr>
        <w:instrText xml:space="preserve"> FORMTEXT </w:instrText>
      </w:r>
      <w:r>
        <w:rPr>
          <w:sz w:val="22"/>
          <w:szCs w:val="22"/>
          <w:vertAlign w:val="baseline"/>
        </w:rPr>
      </w:r>
      <w:r>
        <w:rPr>
          <w:sz w:val="22"/>
          <w:szCs w:val="22"/>
          <w:vertAlign w:val="baseline"/>
        </w:rPr>
        <w:fldChar w:fldCharType="separate"/>
      </w:r>
      <w:r>
        <w:rPr>
          <w:noProof/>
          <w:sz w:val="22"/>
          <w:szCs w:val="22"/>
          <w:vertAlign w:val="baseline"/>
        </w:rPr>
        <w:t xml:space="preserve">Start writting your letter here. Simply click once on this text and start typing! </w:t>
      </w:r>
      <w:r>
        <w:rPr>
          <w:sz w:val="22"/>
          <w:szCs w:val="22"/>
          <w:vertAlign w:val="baseline"/>
        </w:rPr>
        <w:fldChar w:fldCharType="end"/>
      </w:r>
      <w:bookmarkEnd w:id="0"/>
    </w:p>
    <w:p w:rsidR="002B77B3" w:rsidRDefault="002B77B3"/>
    <w:p w:rsidR="009759A6" w:rsidRDefault="009759A6"/>
    <w:p w:rsidR="009759A6" w:rsidRDefault="009759A6"/>
    <w:p w:rsidR="009759A6" w:rsidRDefault="009759A6"/>
    <w:p w:rsidR="000A02DB" w:rsidRPr="009759A6" w:rsidRDefault="000A02DB"/>
    <w:sectPr w:rsidR="000A02DB" w:rsidRPr="009759A6" w:rsidSect="000A02DB">
      <w:footerReference w:type="even" r:id="rId6"/>
      <w:footerReference w:type="default" r:id="rId7"/>
      <w:headerReference w:type="first" r:id="rId8"/>
      <w:pgSz w:w="12240" w:h="15840"/>
      <w:pgMar w:top="1440" w:right="1440" w:bottom="1440" w:left="144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3668B" w:rsidRDefault="0053668B" w:rsidP="000A02DB">
      <w:r>
        <w:separator/>
      </w:r>
    </w:p>
  </w:endnote>
  <w:endnote w:type="continuationSeparator" w:id="0">
    <w:p w:rsidR="0053668B" w:rsidRDefault="0053668B" w:rsidP="000A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Red Hat Display">
    <w:panose1 w:val="02010503040201060303"/>
    <w:charset w:val="4D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135886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A02DB" w:rsidRDefault="000A02DB" w:rsidP="009759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78073369"/>
      <w:docPartObj>
        <w:docPartGallery w:val="Page Numbers (Bottom of Page)"/>
        <w:docPartUnique/>
      </w:docPartObj>
    </w:sdtPr>
    <w:sdtEndPr>
      <w:rPr>
        <w:rStyle w:val="PageNumber"/>
        <w:rFonts w:ascii="Red Hat Display" w:hAnsi="Red Hat Display"/>
      </w:rPr>
    </w:sdtEndPr>
    <w:sdtContent>
      <w:p w:rsidR="009759A6" w:rsidRP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  <w:rFonts w:ascii="Red Hat Display" w:hAnsi="Red Hat Display"/>
          </w:rPr>
        </w:pPr>
        <w:r w:rsidRPr="009759A6">
          <w:rPr>
            <w:rStyle w:val="PageNumber"/>
            <w:rFonts w:ascii="Red Hat Display" w:hAnsi="Red Hat Display"/>
          </w:rPr>
          <w:fldChar w:fldCharType="begin"/>
        </w:r>
        <w:r w:rsidRPr="009759A6">
          <w:rPr>
            <w:rStyle w:val="PageNumber"/>
            <w:rFonts w:ascii="Red Hat Display" w:hAnsi="Red Hat Display"/>
          </w:rPr>
          <w:instrText xml:space="preserve"> PAGE </w:instrText>
        </w:r>
        <w:r w:rsidRPr="009759A6">
          <w:rPr>
            <w:rStyle w:val="PageNumber"/>
            <w:rFonts w:ascii="Red Hat Display" w:hAnsi="Red Hat Display"/>
          </w:rPr>
          <w:fldChar w:fldCharType="separate"/>
        </w:r>
        <w:r w:rsidRPr="009759A6">
          <w:rPr>
            <w:rStyle w:val="PageNumber"/>
            <w:rFonts w:ascii="Red Hat Display" w:hAnsi="Red Hat Display"/>
            <w:noProof/>
          </w:rPr>
          <w:t>2</w:t>
        </w:r>
        <w:r w:rsidRPr="009759A6">
          <w:rPr>
            <w:rStyle w:val="PageNumber"/>
            <w:rFonts w:ascii="Red Hat Display" w:hAnsi="Red Hat Display"/>
          </w:rPr>
          <w:fldChar w:fldCharType="end"/>
        </w:r>
      </w:p>
    </w:sdtContent>
  </w:sdt>
  <w:p w:rsidR="000A02DB" w:rsidRPr="009759A6" w:rsidRDefault="000A02DB" w:rsidP="009759A6">
    <w:pPr>
      <w:pStyle w:val="Footer"/>
      <w:ind w:right="360"/>
      <w:rPr>
        <w:rFonts w:ascii="Red Hat Display" w:hAnsi="Red Hat Display"/>
      </w:rPr>
    </w:pPr>
    <w:r w:rsidRPr="009759A6">
      <w:rPr>
        <w:rFonts w:ascii="Red Hat Display" w:hAnsi="Red Hat Display"/>
        <w:noProof/>
      </w:rPr>
      <w:drawing>
        <wp:anchor distT="0" distB="0" distL="114300" distR="114300" simplePos="0" relativeHeight="251659264" behindDoc="0" locked="0" layoutInCell="1" allowOverlap="1" wp14:anchorId="0C1A394B" wp14:editId="7AE18674">
          <wp:simplePos x="0" y="0"/>
          <wp:positionH relativeFrom="column">
            <wp:posOffset>-228600</wp:posOffset>
          </wp:positionH>
          <wp:positionV relativeFrom="paragraph">
            <wp:posOffset>38100</wp:posOffset>
          </wp:positionV>
          <wp:extent cx="3236976" cy="21945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6976" cy="219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3668B" w:rsidRDefault="0053668B" w:rsidP="000A02DB">
      <w:r>
        <w:separator/>
      </w:r>
    </w:p>
  </w:footnote>
  <w:footnote w:type="continuationSeparator" w:id="0">
    <w:p w:rsidR="0053668B" w:rsidRDefault="0053668B" w:rsidP="000A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02DB" w:rsidRDefault="000A02D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426BBB" wp14:editId="57C92605">
          <wp:simplePos x="0" y="0"/>
          <wp:positionH relativeFrom="column">
            <wp:posOffset>-1076325</wp:posOffset>
          </wp:positionH>
          <wp:positionV relativeFrom="paragraph">
            <wp:posOffset>-390525</wp:posOffset>
          </wp:positionV>
          <wp:extent cx="8105775" cy="10489877"/>
          <wp:effectExtent l="0" t="0" r="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5775" cy="10489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7B3"/>
    <w:rsid w:val="000A02DB"/>
    <w:rsid w:val="000A6126"/>
    <w:rsid w:val="000C599F"/>
    <w:rsid w:val="002B77B3"/>
    <w:rsid w:val="002F5A00"/>
    <w:rsid w:val="003004B3"/>
    <w:rsid w:val="0053668B"/>
    <w:rsid w:val="009759A6"/>
    <w:rsid w:val="00C6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A7B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 (Body CS)"/>
        <w:sz w:val="24"/>
        <w:szCs w:val="24"/>
        <w:vertAlign w:val="subscript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7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ondPage">
    <w:name w:val="Second Page"/>
    <w:basedOn w:val="Normal"/>
    <w:next w:val="Normal"/>
    <w:autoRedefine/>
    <w:qFormat/>
    <w:rsid w:val="002F5A00"/>
    <w:rPr>
      <w:rFonts w:eastAsiaTheme="minorEastAsia" w:cs="Arial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0A02D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2DB"/>
  </w:style>
  <w:style w:type="paragraph" w:styleId="Footer">
    <w:name w:val="footer"/>
    <w:basedOn w:val="Normal"/>
    <w:link w:val="Foot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2DB"/>
  </w:style>
  <w:style w:type="character" w:styleId="PageNumber">
    <w:name w:val="page number"/>
    <w:basedOn w:val="DefaultParagraphFont"/>
    <w:uiPriority w:val="99"/>
    <w:semiHidden/>
    <w:unhideWhenUsed/>
    <w:rsid w:val="000A0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Letterhead.dotx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Riley Orlando</cp:lastModifiedBy>
  <cp:revision>1</cp:revision>
  <dcterms:created xsi:type="dcterms:W3CDTF">2020-11-04T18:12:00Z</dcterms:created>
  <dcterms:modified xsi:type="dcterms:W3CDTF">2020-11-04T18:13:00Z</dcterms:modified>
</cp:coreProperties>
</file>